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12B8" w:rsidRDefault="00A656F4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1517FA" wp14:editId="3345946F">
                <wp:simplePos x="0" y="0"/>
                <wp:positionH relativeFrom="page">
                  <wp:posOffset>828675</wp:posOffset>
                </wp:positionH>
                <wp:positionV relativeFrom="page">
                  <wp:posOffset>3091815</wp:posOffset>
                </wp:positionV>
                <wp:extent cx="3657600" cy="1143000"/>
                <wp:effectExtent l="0" t="0" r="0" b="3810"/>
                <wp:wrapNone/>
                <wp:docPr id="1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56F4" w:rsidRDefault="00152197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 xml:space="preserve">Il Dottorato di Studi Letterari e Culturali è lieto di </w:t>
                            </w:r>
                            <w:r w:rsidR="00E76E0C">
                              <w:rPr>
                                <w:i/>
                                <w:iCs/>
                                <w:lang w:val="it-IT"/>
                              </w:rPr>
                              <w:t>annunciare i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l</w:t>
                            </w:r>
                            <w:r w:rsidR="00E53964">
                              <w:rPr>
                                <w:i/>
                                <w:iCs/>
                                <w:lang w:val="it-IT"/>
                              </w:rPr>
                              <w:t xml:space="preserve"> quarto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 xml:space="preserve"> seminario congiunto </w:t>
                            </w:r>
                            <w:r w:rsidR="00706332">
                              <w:rPr>
                                <w:i/>
                                <w:iCs/>
                                <w:lang w:val="it-IT"/>
                              </w:rPr>
                              <w:t xml:space="preserve">organizzato </w:t>
                            </w: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con l’Università dell’A</w:t>
                            </w:r>
                            <w:r w:rsidR="00706332">
                              <w:rPr>
                                <w:i/>
                                <w:iCs/>
                                <w:lang w:val="it-IT"/>
                              </w:rPr>
                              <w:t>quila, nel quarto anno della convenzione tra i due Atenei.</w:t>
                            </w:r>
                            <w:r w:rsidR="00A656F4">
                              <w:rPr>
                                <w:i/>
                                <w:iCs/>
                                <w:lang w:val="it-IT"/>
                              </w:rPr>
                              <w:t xml:space="preserve">  </w:t>
                            </w: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Dipartimento Lingue, letterature e culture moderne</w:t>
                            </w: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>
                              <w:rPr>
                                <w:i/>
                                <w:iCs/>
                                <w:lang w:val="it-IT"/>
                              </w:rPr>
                              <w:t>Via Cartoleria 5, 40124 Bologna</w:t>
                            </w: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Pr="00A656F4" w:rsidRDefault="00A656F4">
                            <w:pPr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b/>
                                <w:bCs/>
                              </w:rPr>
                              <w:instrText xml:space="preserve"> INCLUDEPICTURE  "http://www.unibo.it/NR/rdonlyres/510AF5A5-89F3-47F4-B2B9-BFCA6554114E/26836/sigillo1.gif" \* MERGEFORMATINET </w:instrText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05D53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C05D53">
                              <w:rPr>
                                <w:b/>
                                <w:bCs/>
                              </w:rPr>
                              <w:instrText xml:space="preserve"> INCLUDEPICTURE  "http://www.unibo.it/NR/rdonlyres/510AF5A5-89F3-47F4-B2B9-BFCA6554114E/26836/sigillo1.gif" \* MERGEFORMATINET </w:instrText>
                            </w:r>
                            <w:r w:rsidR="00C05D53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fldChar w:fldCharType="begin"/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instrText xml:space="preserve"> </w:instrText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instrText>INCLUDEPICTURE  "http://www.unibo.it/NR/rdonlyres/510AF5A5-89F3-47F4-B2B9-BFCA6554114E/26836/sigillo1.gif" \* MERGEFORMATINET</w:instrText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instrText xml:space="preserve"> </w:instrText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fldChar w:fldCharType="separate"/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alt="Logo dell'Alma Mater Studiorum Università di Bologna" style="width:81pt;height:79.55pt" filled="t" fillcolor="silver">
                                  <v:imagedata r:id="rId5" r:href="rId6"/>
                                </v:shape>
                              </w:pict>
                            </w:r>
                            <w:r w:rsidR="00CC3046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="00C05D53"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b/>
                                <w:bCs/>
                              </w:rPr>
                              <w:fldChar w:fldCharType="end"/>
                            </w:r>
                            <w:r w:rsidR="00C74E2B"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3BF436F" wp14:editId="2B8AAE00">
                                  <wp:extent cx="990600" cy="990600"/>
                                  <wp:effectExtent l="0" t="0" r="0" b="0"/>
                                  <wp:docPr id="18" name="Immagin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6F4" w:rsidRDefault="00A656F4" w:rsidP="00A656F4">
                            <w:pPr>
                              <w:spacing w:line="360" w:lineRule="auto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 w:rsidP="00A656F4">
                            <w:pPr>
                              <w:spacing w:line="360" w:lineRule="auto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 w:rsidP="00A656F4">
                            <w:pPr>
                              <w:spacing w:line="360" w:lineRule="auto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455B2C19" wp14:editId="55B7833D">
                                  <wp:extent cx="990600" cy="990600"/>
                                  <wp:effectExtent l="0" t="0" r="0" b="0"/>
                                  <wp:docPr id="16" name="Immagin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60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A656F4" w:rsidRDefault="00A656F4">
                            <w:pPr>
                              <w:spacing w:line="360" w:lineRule="auto"/>
                              <w:jc w:val="center"/>
                              <w:rPr>
                                <w:i/>
                                <w:iCs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1517FA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65.25pt;margin-top:243.45pt;width:4in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" stroked="f">
                <v:textbox style="mso-fit-shape-to-text:t">
                  <w:txbxContent>
                    <w:p w:rsidR="00A656F4" w:rsidRDefault="00152197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  <w:r>
                        <w:rPr>
                          <w:i/>
                          <w:iCs/>
                          <w:lang w:val="it-IT"/>
                        </w:rPr>
                        <w:t xml:space="preserve">Il Dottorato di Studi Letterari e Culturali è lieto di </w:t>
                      </w:r>
                      <w:r w:rsidR="00E76E0C">
                        <w:rPr>
                          <w:i/>
                          <w:iCs/>
                          <w:lang w:val="it-IT"/>
                        </w:rPr>
                        <w:t>annunciare i</w:t>
                      </w:r>
                      <w:r>
                        <w:rPr>
                          <w:i/>
                          <w:iCs/>
                          <w:lang w:val="it-IT"/>
                        </w:rPr>
                        <w:t>l</w:t>
                      </w:r>
                      <w:r w:rsidR="00E53964">
                        <w:rPr>
                          <w:i/>
                          <w:iCs/>
                          <w:lang w:val="it-IT"/>
                        </w:rPr>
                        <w:t xml:space="preserve"> quarto</w:t>
                      </w:r>
                      <w:r>
                        <w:rPr>
                          <w:i/>
                          <w:iCs/>
                          <w:lang w:val="it-IT"/>
                        </w:rPr>
                        <w:t xml:space="preserve"> seminario congiunto </w:t>
                      </w:r>
                      <w:r w:rsidR="00706332">
                        <w:rPr>
                          <w:i/>
                          <w:iCs/>
                          <w:lang w:val="it-IT"/>
                        </w:rPr>
                        <w:t xml:space="preserve">organizzato </w:t>
                      </w:r>
                      <w:r>
                        <w:rPr>
                          <w:i/>
                          <w:iCs/>
                          <w:lang w:val="it-IT"/>
                        </w:rPr>
                        <w:t>con l’Università dell’A</w:t>
                      </w:r>
                      <w:r w:rsidR="00706332">
                        <w:rPr>
                          <w:i/>
                          <w:iCs/>
                          <w:lang w:val="it-IT"/>
                        </w:rPr>
                        <w:t>quila, nel quarto anno della convenzione tra i due Atenei.</w:t>
                      </w:r>
                      <w:r w:rsidR="00A656F4">
                        <w:rPr>
                          <w:i/>
                          <w:iCs/>
                          <w:lang w:val="it-IT"/>
                        </w:rPr>
                        <w:t xml:space="preserve">  </w:t>
                      </w: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  <w:r>
                        <w:rPr>
                          <w:i/>
                          <w:iCs/>
                          <w:lang w:val="it-IT"/>
                        </w:rPr>
                        <w:t>Dipartimento Lingue, letterature e culture moderne</w:t>
                      </w: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  <w:r>
                        <w:rPr>
                          <w:i/>
                          <w:iCs/>
                          <w:lang w:val="it-IT"/>
                        </w:rPr>
                        <w:t>Via Cartoleria 5, 40124 Bologna</w:t>
                      </w: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Pr="00A656F4" w:rsidRDefault="00A656F4">
                      <w:pPr>
                        <w:spacing w:line="360" w:lineRule="auto"/>
                        <w:jc w:val="center"/>
                        <w:rPr>
                          <w:b/>
                          <w:b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  <w:r>
                        <w:rPr>
                          <w:b/>
                          <w:bCs/>
                        </w:rPr>
                        <w:fldChar w:fldCharType="begin"/>
                      </w:r>
                      <w:r>
                        <w:rPr>
                          <w:b/>
                          <w:bCs/>
                        </w:rPr>
                        <w:instrText xml:space="preserve"> INCLUDEPICTURE  "http://www.unibo.it/NR/rdonlyres/510AF5A5-89F3-47F4-B2B9-BFCA6554114E/26836/sigillo1.gif" \* MERGEFORMATINET </w:instrText>
                      </w:r>
                      <w:r>
                        <w:rPr>
                          <w:b/>
                          <w:bCs/>
                        </w:rPr>
                        <w:fldChar w:fldCharType="separate"/>
                      </w:r>
                      <w:r w:rsidR="00C05D53">
                        <w:rPr>
                          <w:b/>
                          <w:bCs/>
                        </w:rPr>
                        <w:fldChar w:fldCharType="begin"/>
                      </w:r>
                      <w:r w:rsidR="00C05D53">
                        <w:rPr>
                          <w:b/>
                          <w:bCs/>
                        </w:rPr>
                        <w:instrText xml:space="preserve"> </w:instrText>
                      </w:r>
                      <w:r w:rsidR="00C05D53">
                        <w:rPr>
                          <w:b/>
                          <w:bCs/>
                        </w:rPr>
                        <w:instrText>INCLUDEPICTURE  "http://www.unibo.it/NR/rdonlyres/510AF5A5-89F3-47F4-B2B9-BFCA6554114E/26836/sigil</w:instrText>
                      </w:r>
                      <w:r w:rsidR="00C05D53">
                        <w:rPr>
                          <w:b/>
                          <w:bCs/>
                        </w:rPr>
                        <w:instrText>lo1.gif" \* MERGEFORMATINET</w:instrText>
                      </w:r>
                      <w:r w:rsidR="00C05D53">
                        <w:rPr>
                          <w:b/>
                          <w:bCs/>
                        </w:rPr>
                        <w:instrText xml:space="preserve"> </w:instrText>
                      </w:r>
                      <w:r w:rsidR="00C05D53">
                        <w:rPr>
                          <w:b/>
                          <w:bCs/>
                        </w:rPr>
                        <w:fldChar w:fldCharType="separate"/>
                      </w:r>
                      <w:r w:rsidR="00C05D53">
                        <w:rPr>
                          <w:b/>
                          <w:bCs/>
                        </w:rPr>
                        <w:pict>
                          <v:shape id="_x0000_i1025" type="#_x0000_t75" alt="Logo dell'Alma Mater Studiorum Università di Bologna" style="width:81pt;height:79.55pt" filled="t" fillcolor="silver">
                            <v:imagedata r:id="rId8" r:href="rId9"/>
                          </v:shape>
                        </w:pict>
                      </w:r>
                      <w:r w:rsidR="00C05D53">
                        <w:rPr>
                          <w:b/>
                          <w:bCs/>
                        </w:rPr>
                        <w:fldChar w:fldCharType="end"/>
                      </w:r>
                      <w:r>
                        <w:rPr>
                          <w:b/>
                          <w:bCs/>
                        </w:rPr>
                        <w:fldChar w:fldCharType="end"/>
                      </w:r>
                      <w:r w:rsidR="00C74E2B"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3BF436F" wp14:editId="2B8AAE00">
                            <wp:extent cx="990600" cy="990600"/>
                            <wp:effectExtent l="0" t="0" r="0" b="0"/>
                            <wp:docPr id="18" name="Immagin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56F4" w:rsidRDefault="00A656F4" w:rsidP="00A656F4">
                      <w:pPr>
                        <w:spacing w:line="360" w:lineRule="auto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 w:rsidP="00A656F4">
                      <w:pPr>
                        <w:spacing w:line="360" w:lineRule="auto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 w:rsidP="00A656F4">
                      <w:pPr>
                        <w:spacing w:line="360" w:lineRule="auto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455B2C19" wp14:editId="55B7833D">
                            <wp:extent cx="990600" cy="990600"/>
                            <wp:effectExtent l="0" t="0" r="0" b="0"/>
                            <wp:docPr id="16" name="Immagin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060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656F4" w:rsidRDefault="00A656F4">
                      <w:pPr>
                        <w:spacing w:line="360" w:lineRule="auto"/>
                        <w:jc w:val="center"/>
                        <w:rPr>
                          <w:i/>
                          <w:iCs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D0994F4" wp14:editId="33A43214">
                <wp:simplePos x="0" y="0"/>
                <wp:positionH relativeFrom="page">
                  <wp:posOffset>1943100</wp:posOffset>
                </wp:positionH>
                <wp:positionV relativeFrom="page">
                  <wp:posOffset>1600200</wp:posOffset>
                </wp:positionV>
                <wp:extent cx="1363980" cy="1206500"/>
                <wp:effectExtent l="0" t="0" r="0" b="0"/>
                <wp:wrapNone/>
                <wp:docPr id="15" name="Text Box 64" descr="Casella di testo con grafi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3980" cy="120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B48AC" w:rsidRDefault="002B48AC">
                            <w:pPr>
                              <w:rPr>
                                <w:noProof/>
                                <w:lang w:val="it-IT" w:eastAsia="it-IT"/>
                              </w:rPr>
                            </w:pPr>
                          </w:p>
                          <w:p w:rsidR="002312B8" w:rsidRDefault="002B48AC"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983016" cy="1257300"/>
                                  <wp:effectExtent l="0" t="0" r="7620" b="0"/>
                                  <wp:docPr id="17" name="Immagin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1090968x lo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4361" cy="12590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994F4" id="Text Box 64" o:spid="_x0000_s1027" type="#_x0000_t202" alt="Casella di testo con grafica" style="position:absolute;margin-left:153pt;margin-top:126pt;width:107.4pt;height:95pt;z-index:-25165414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" stroked="f">
                <v:textbox style="mso-fit-shape-to-text:t">
                  <w:txbxContent>
                    <w:p w:rsidR="002B48AC" w:rsidRDefault="002B48AC">
                      <w:pPr>
                        <w:rPr>
                          <w:noProof/>
                          <w:lang w:val="it-IT" w:eastAsia="it-IT"/>
                        </w:rPr>
                      </w:pPr>
                    </w:p>
                    <w:p w:rsidR="002312B8" w:rsidRDefault="002B48AC"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>
                            <wp:extent cx="983016" cy="1257300"/>
                            <wp:effectExtent l="0" t="0" r="7620" b="0"/>
                            <wp:docPr id="17" name="Immagin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1090968x loc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4361" cy="12590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21F026" wp14:editId="5A06B533">
                <wp:simplePos x="0" y="0"/>
                <wp:positionH relativeFrom="page">
                  <wp:posOffset>5715000</wp:posOffset>
                </wp:positionH>
                <wp:positionV relativeFrom="page">
                  <wp:posOffset>4533900</wp:posOffset>
                </wp:positionV>
                <wp:extent cx="3657600" cy="2311400"/>
                <wp:effectExtent l="0" t="0" r="0" b="3175"/>
                <wp:wrapNone/>
                <wp:docPr id="1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311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8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2B8" w:rsidRDefault="009567D9" w:rsidP="009567D9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  <w:lang w:val="it-IT"/>
                              </w:rPr>
                            </w:pPr>
                            <w:r w:rsidRPr="009567D9">
                              <w:rPr>
                                <w:i/>
                                <w:iCs/>
                                <w:sz w:val="44"/>
                                <w:szCs w:val="44"/>
                                <w:lang w:val="it-IT"/>
                              </w:rPr>
                              <w:t>Dottorato in Studi Letterari e Culturali</w:t>
                            </w:r>
                          </w:p>
                          <w:p w:rsidR="009567D9" w:rsidRPr="009567D9" w:rsidRDefault="009567D9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56"/>
                                <w:szCs w:val="56"/>
                                <w:lang w:val="it-IT"/>
                              </w:rPr>
                            </w:pPr>
                            <w:r w:rsidRPr="009567D9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56"/>
                                <w:szCs w:val="56"/>
                                <w:lang w:val="it-IT"/>
                              </w:rPr>
                              <w:t>Letteratura e musica</w:t>
                            </w:r>
                          </w:p>
                          <w:p w:rsidR="002312B8" w:rsidRPr="009567D9" w:rsidRDefault="009567D9">
                            <w:pPr>
                              <w:jc w:val="center"/>
                              <w:rPr>
                                <w:color w:val="000080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9567D9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32"/>
                                <w:szCs w:val="32"/>
                                <w:lang w:val="it-IT"/>
                              </w:rPr>
                              <w:t xml:space="preserve">Seminario congiunto con </w:t>
                            </w:r>
                            <w:r w:rsidR="00152197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32"/>
                                <w:szCs w:val="32"/>
                                <w:lang w:val="it-IT"/>
                              </w:rPr>
                              <w:t>l’</w:t>
                            </w:r>
                            <w:r w:rsidRPr="009567D9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32"/>
                                <w:szCs w:val="32"/>
                                <w:lang w:val="it-IT"/>
                              </w:rPr>
                              <w:t xml:space="preserve">Università </w:t>
                            </w:r>
                            <w:r w:rsidR="00152197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32"/>
                                <w:szCs w:val="32"/>
                                <w:lang w:val="it-IT"/>
                              </w:rPr>
                              <w:t xml:space="preserve">degli Studi </w:t>
                            </w:r>
                            <w:r w:rsidRPr="009567D9">
                              <w:rPr>
                                <w:b/>
                                <w:bCs/>
                                <w:i/>
                                <w:iCs/>
                                <w:color w:val="666699"/>
                                <w:sz w:val="32"/>
                                <w:szCs w:val="32"/>
                                <w:lang w:val="it-IT"/>
                              </w:rPr>
                              <w:t>dell’Aquila</w:t>
                            </w:r>
                          </w:p>
                          <w:p w:rsidR="002312B8" w:rsidRPr="009567D9" w:rsidRDefault="002312B8">
                            <w:pPr>
                              <w:jc w:val="center"/>
                              <w:rPr>
                                <w:i/>
                                <w:iCs/>
                                <w:color w:val="000080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2312B8" w:rsidRPr="009567D9" w:rsidRDefault="009567D9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  <w:lang w:val="it-IT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lang w:val="it-IT"/>
                              </w:rPr>
                              <w:t>3 febbraio 2017</w:t>
                            </w:r>
                          </w:p>
                          <w:p w:rsidR="002312B8" w:rsidRPr="009567D9" w:rsidRDefault="009567D9">
                            <w:pPr>
                              <w:jc w:val="center"/>
                              <w:rPr>
                                <w:i/>
                                <w:iCs/>
                                <w:sz w:val="32"/>
                                <w:szCs w:val="32"/>
                                <w:lang w:val="it-IT"/>
                              </w:rPr>
                            </w:pPr>
                            <w:r>
                              <w:rPr>
                                <w:i/>
                                <w:iCs/>
                                <w:sz w:val="32"/>
                                <w:szCs w:val="32"/>
                                <w:lang w:val="it-IT"/>
                              </w:rPr>
                              <w:t>Sala Convegni – Dipartimento LILEC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1F026" id="Text Box 51" o:spid="_x0000_s1028" type="#_x0000_t202" style="position:absolute;margin-left:450pt;margin-top:357pt;width:4in;height:18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" filled="f" stroked="f" strokecolor="navy">
                <v:textbox style="mso-fit-shape-to-text:t">
                  <w:txbxContent>
                    <w:p w:rsidR="002312B8" w:rsidRDefault="009567D9" w:rsidP="009567D9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  <w:lang w:val="it-IT"/>
                        </w:rPr>
                      </w:pPr>
                      <w:r w:rsidRPr="009567D9">
                        <w:rPr>
                          <w:i/>
                          <w:iCs/>
                          <w:sz w:val="44"/>
                          <w:szCs w:val="44"/>
                          <w:lang w:val="it-IT"/>
                        </w:rPr>
                        <w:t>Dottorato in Studi Letterari e Culturali</w:t>
                      </w:r>
                    </w:p>
                    <w:p w:rsidR="009567D9" w:rsidRPr="009567D9" w:rsidRDefault="009567D9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66699"/>
                          <w:sz w:val="56"/>
                          <w:szCs w:val="56"/>
                          <w:lang w:val="it-IT"/>
                        </w:rPr>
                      </w:pPr>
                      <w:r w:rsidRPr="009567D9">
                        <w:rPr>
                          <w:b/>
                          <w:bCs/>
                          <w:i/>
                          <w:iCs/>
                          <w:color w:val="666699"/>
                          <w:sz w:val="56"/>
                          <w:szCs w:val="56"/>
                          <w:lang w:val="it-IT"/>
                        </w:rPr>
                        <w:t>Letteratura e musica</w:t>
                      </w:r>
                    </w:p>
                    <w:p w:rsidR="002312B8" w:rsidRPr="009567D9" w:rsidRDefault="009567D9">
                      <w:pPr>
                        <w:jc w:val="center"/>
                        <w:rPr>
                          <w:color w:val="000080"/>
                          <w:sz w:val="32"/>
                          <w:szCs w:val="32"/>
                          <w:lang w:val="it-IT"/>
                        </w:rPr>
                      </w:pPr>
                      <w:r w:rsidRPr="009567D9">
                        <w:rPr>
                          <w:b/>
                          <w:bCs/>
                          <w:i/>
                          <w:iCs/>
                          <w:color w:val="666699"/>
                          <w:sz w:val="32"/>
                          <w:szCs w:val="32"/>
                          <w:lang w:val="it-IT"/>
                        </w:rPr>
                        <w:t xml:space="preserve">Seminario congiunto con </w:t>
                      </w:r>
                      <w:r w:rsidR="00152197">
                        <w:rPr>
                          <w:b/>
                          <w:bCs/>
                          <w:i/>
                          <w:iCs/>
                          <w:color w:val="666699"/>
                          <w:sz w:val="32"/>
                          <w:szCs w:val="32"/>
                          <w:lang w:val="it-IT"/>
                        </w:rPr>
                        <w:t>l’</w:t>
                      </w:r>
                      <w:r w:rsidRPr="009567D9">
                        <w:rPr>
                          <w:b/>
                          <w:bCs/>
                          <w:i/>
                          <w:iCs/>
                          <w:color w:val="666699"/>
                          <w:sz w:val="32"/>
                          <w:szCs w:val="32"/>
                          <w:lang w:val="it-IT"/>
                        </w:rPr>
                        <w:t xml:space="preserve">Università </w:t>
                      </w:r>
                      <w:r w:rsidR="00152197">
                        <w:rPr>
                          <w:b/>
                          <w:bCs/>
                          <w:i/>
                          <w:iCs/>
                          <w:color w:val="666699"/>
                          <w:sz w:val="32"/>
                          <w:szCs w:val="32"/>
                          <w:lang w:val="it-IT"/>
                        </w:rPr>
                        <w:t xml:space="preserve">degli Studi </w:t>
                      </w:r>
                      <w:r w:rsidRPr="009567D9">
                        <w:rPr>
                          <w:b/>
                          <w:bCs/>
                          <w:i/>
                          <w:iCs/>
                          <w:color w:val="666699"/>
                          <w:sz w:val="32"/>
                          <w:szCs w:val="32"/>
                          <w:lang w:val="it-IT"/>
                        </w:rPr>
                        <w:t>dell’Aquila</w:t>
                      </w:r>
                    </w:p>
                    <w:p w:rsidR="002312B8" w:rsidRPr="009567D9" w:rsidRDefault="002312B8">
                      <w:pPr>
                        <w:jc w:val="center"/>
                        <w:rPr>
                          <w:i/>
                          <w:iCs/>
                          <w:color w:val="000080"/>
                          <w:sz w:val="32"/>
                          <w:szCs w:val="32"/>
                          <w:lang w:val="it-IT"/>
                        </w:rPr>
                      </w:pPr>
                    </w:p>
                    <w:p w:rsidR="002312B8" w:rsidRPr="009567D9" w:rsidRDefault="009567D9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  <w:lang w:val="it-IT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lang w:val="it-IT"/>
                        </w:rPr>
                        <w:t>3 febbraio 2017</w:t>
                      </w:r>
                    </w:p>
                    <w:p w:rsidR="002312B8" w:rsidRPr="009567D9" w:rsidRDefault="009567D9">
                      <w:pPr>
                        <w:jc w:val="center"/>
                        <w:rPr>
                          <w:i/>
                          <w:iCs/>
                          <w:sz w:val="32"/>
                          <w:szCs w:val="32"/>
                          <w:lang w:val="it-IT"/>
                        </w:rPr>
                      </w:pPr>
                      <w:r>
                        <w:rPr>
                          <w:i/>
                          <w:iCs/>
                          <w:sz w:val="32"/>
                          <w:szCs w:val="32"/>
                          <w:lang w:val="it-IT"/>
                        </w:rPr>
                        <w:t>Sala Convegni – Dipartimento LILEC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>
                <wp:simplePos x="0" y="0"/>
                <wp:positionH relativeFrom="page">
                  <wp:posOffset>5833745</wp:posOffset>
                </wp:positionH>
                <wp:positionV relativeFrom="page">
                  <wp:posOffset>1143000</wp:posOffset>
                </wp:positionV>
                <wp:extent cx="3422650" cy="3086100"/>
                <wp:effectExtent l="0" t="0" r="0" b="0"/>
                <wp:wrapNone/>
                <wp:docPr id="12" name="Text Box 63" descr="Casella di testo con grafi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2650" cy="3086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2B8" w:rsidRDefault="002B48AC" w:rsidP="002B48AC">
                            <w:pPr>
                              <w:ind w:left="850"/>
                              <w:jc w:val="center"/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>
                                  <wp:extent cx="2341245" cy="2994660"/>
                                  <wp:effectExtent l="0" t="0" r="1905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1090968x loc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41245" cy="2994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29" type="#_x0000_t202" alt="Casella di testo con grafica" style="position:absolute;margin-left:459.35pt;margin-top:90pt;width:269.5pt;height:243pt;z-index:-251664384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" stroked="f">
                <v:textbox>
                  <w:txbxContent>
                    <w:p w:rsidR="002312B8" w:rsidRDefault="002B48AC" w:rsidP="002B48AC">
                      <w:pPr>
                        <w:ind w:left="850"/>
                        <w:jc w:val="center"/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>
                            <wp:extent cx="2341245" cy="2994660"/>
                            <wp:effectExtent l="0" t="0" r="1905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1090968x loc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41245" cy="29946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800100</wp:posOffset>
                </wp:positionH>
                <wp:positionV relativeFrom="page">
                  <wp:posOffset>800100</wp:posOffset>
                </wp:positionV>
                <wp:extent cx="3657600" cy="457200"/>
                <wp:effectExtent l="9525" t="9525" r="9525" b="9525"/>
                <wp:wrapNone/>
                <wp:docPr id="1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EEAC6"/>
                        </a:solidFill>
                        <a:ln w="9525">
                          <a:solidFill>
                            <a:srgbClr val="CC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2B8" w:rsidRDefault="00152197">
                            <w:pPr>
                              <w:tabs>
                                <w:tab w:val="center" w:pos="720"/>
                              </w:tabs>
                              <w:jc w:val="center"/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  <w:t>3</w:t>
                            </w:r>
                            <w:proofErr w:type="gramEnd"/>
                            <w:r w:rsidR="00706332"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706332"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  <w:t>ebbraio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7" o:spid="_x0000_s1030" type="#_x0000_t98" style="position:absolute;margin-left:63pt;margin-top:63pt;width:4in;height:3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" fillcolor="#feeac6" strokecolor="#c60">
                <v:textbox>
                  <w:txbxContent>
                    <w:p w:rsidR="002312B8" w:rsidRDefault="00152197">
                      <w:pPr>
                        <w:tabs>
                          <w:tab w:val="center" w:pos="720"/>
                        </w:tabs>
                        <w:jc w:val="center"/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</w:rPr>
                        <w:t>3</w:t>
                      </w:r>
                      <w:r w:rsidR="00706332"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</w:rPr>
                        <w:t xml:space="preserve"> F</w:t>
                      </w:r>
                      <w:r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</w:rPr>
                        <w:t>ebbraio 2017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312B8">
        <w:tab/>
      </w:r>
      <w:r w:rsidR="002312B8">
        <w:br w:type="page"/>
      </w:r>
    </w:p>
    <w:p w:rsidR="00C74E2B" w:rsidRDefault="00C74E2B"/>
    <w:p w:rsidR="00C74E2B" w:rsidRDefault="00C74E2B"/>
    <w:p w:rsidR="00C74E2B" w:rsidRDefault="00C74E2B"/>
    <w:p w:rsidR="00C74E2B" w:rsidRDefault="00C74E2B">
      <w:bookmarkStart w:id="0" w:name="_GoBack"/>
      <w:bookmarkEnd w:id="0"/>
    </w:p>
    <w:p w:rsidR="00C74E2B" w:rsidRDefault="00C74E2B"/>
    <w:p w:rsidR="002312B8" w:rsidRDefault="005040B0"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8C966E7" wp14:editId="517D6B02">
                <wp:simplePos x="0" y="0"/>
                <wp:positionH relativeFrom="page">
                  <wp:posOffset>466725</wp:posOffset>
                </wp:positionH>
                <wp:positionV relativeFrom="page">
                  <wp:posOffset>2038350</wp:posOffset>
                </wp:positionV>
                <wp:extent cx="4067175" cy="4058920"/>
                <wp:effectExtent l="0" t="0" r="0" b="0"/>
                <wp:wrapNone/>
                <wp:docPr id="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4058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Jacopo Doti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“Nessun maggior dolore ..." La </w:t>
                            </w:r>
                            <w:r w:rsidRPr="007E1A75">
                              <w:rPr>
                                <w:i/>
                                <w:sz w:val="32"/>
                                <w:szCs w:val="32"/>
                                <w:lang w:val="it-IT"/>
                              </w:rPr>
                              <w:t xml:space="preserve">Francesca da Rimini 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di </w:t>
                            </w:r>
                            <w:proofErr w:type="spellStart"/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Modest</w:t>
                            </w:r>
                            <w:proofErr w:type="spellEnd"/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7E1A75">
                              <w:rPr>
                                <w:color w:val="000000"/>
                                <w:sz w:val="32"/>
                                <w:szCs w:val="32"/>
                                <w:lang w:val="it-IT"/>
                              </w:rPr>
                              <w:t>Čajkovskij</w:t>
                            </w:r>
                            <w:proofErr w:type="spellEnd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e </w:t>
                            </w:r>
                            <w:proofErr w:type="spellStart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Sergej</w:t>
                            </w:r>
                            <w:proofErr w:type="spellEnd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Rachmaninoff</w:t>
                            </w:r>
                            <w:proofErr w:type="spellEnd"/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9567D9" w:rsidRPr="007E1A75" w:rsidRDefault="00CC3046" w:rsidP="00C74E2B">
                            <w:pPr>
                              <w:jc w:val="both"/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 xml:space="preserve">Gabriella </w:t>
                            </w:r>
                            <w:r w:rsidR="009567D9"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Imposti</w:t>
                            </w:r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proofErr w:type="spellStart"/>
                            <w:r w:rsidR="009567D9" w:rsidRPr="007E1A75"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  <w:t>Petr</w:t>
                            </w:r>
                            <w:proofErr w:type="spellEnd"/>
                            <w:r w:rsidR="009567D9" w:rsidRPr="007E1A75"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="009567D9" w:rsidRPr="007E1A75">
                              <w:rPr>
                                <w:color w:val="000000"/>
                                <w:sz w:val="32"/>
                                <w:szCs w:val="32"/>
                                <w:lang w:val="it-IT"/>
                              </w:rPr>
                              <w:t>Čajkovskij</w:t>
                            </w:r>
                            <w:proofErr w:type="spellEnd"/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 legge Aleksandr </w:t>
                            </w:r>
                            <w:proofErr w:type="spellStart"/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Puškin</w:t>
                            </w:r>
                            <w:proofErr w:type="spellEnd"/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: </w:t>
                            </w:r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 xml:space="preserve">Evgenij </w:t>
                            </w:r>
                            <w:proofErr w:type="spellStart"/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>Onegin</w:t>
                            </w:r>
                            <w:proofErr w:type="spellEnd"/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e</w:t>
                            </w:r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> </w:t>
                            </w:r>
                            <w:proofErr w:type="spellStart"/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>Pikovaja</w:t>
                            </w:r>
                            <w:proofErr w:type="spellEnd"/>
                            <w:r w:rsidR="009567D9" w:rsidRPr="007E1A75">
                              <w:rPr>
                                <w:rStyle w:val="Enfasicorsivo"/>
                                <w:sz w:val="32"/>
                                <w:szCs w:val="32"/>
                                <w:lang w:val="it-IT"/>
                              </w:rPr>
                              <w:t xml:space="preserve"> dama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Massimo Fusillo</w:t>
                            </w:r>
                            <w:r w:rsid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Sulla parola scenica di Verdi (</w:t>
                            </w:r>
                            <w:r w:rsidRPr="007E1A75">
                              <w:rPr>
                                <w:i/>
                                <w:sz w:val="32"/>
                                <w:szCs w:val="32"/>
                                <w:lang w:val="it-IT"/>
                              </w:rPr>
                              <w:t>Macbeth,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Pr="007E1A75">
                              <w:rPr>
                                <w:i/>
                                <w:sz w:val="32"/>
                                <w:szCs w:val="32"/>
                                <w:lang w:val="it-IT"/>
                              </w:rPr>
                              <w:t>Traviata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Lucilla Spetia</w:t>
                            </w:r>
                            <w:r w:rsid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, 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Musica nella lir</w:t>
                            </w:r>
                            <w:r w:rsid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ica occitana e nella </w:t>
                            </w:r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pastorella</w:t>
                            </w:r>
                          </w:p>
                          <w:p w:rsidR="002312B8" w:rsidRPr="007E1A75" w:rsidRDefault="002312B8" w:rsidP="00C74E2B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Garamond" w:hAnsi="Garamond" w:cs="Garamond"/>
                                <w:i/>
                                <w:iCs/>
                                <w:kern w:val="28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457200" tIns="45720" rIns="45720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966E7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1" type="#_x0000_t202" style="position:absolute;margin-left:36.75pt;margin-top:160.5pt;width:320.25pt;height:319.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" filled="f" stroked="f">
                <v:textbox style="mso-fit-shape-to-text:t" inset="36pt,,36pt">
                  <w:txbxContent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Jacopo Doti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, “Nessun maggior dolore ..." La </w:t>
                      </w:r>
                      <w:r w:rsidRPr="007E1A75">
                        <w:rPr>
                          <w:i/>
                          <w:sz w:val="32"/>
                          <w:szCs w:val="32"/>
                          <w:lang w:val="it-IT"/>
                        </w:rPr>
                        <w:t xml:space="preserve">Francesca da Rimini 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di </w:t>
                      </w:r>
                      <w:proofErr w:type="spellStart"/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Modest</w:t>
                      </w:r>
                      <w:proofErr w:type="spellEnd"/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 w:rsidRPr="007E1A75">
                        <w:rPr>
                          <w:color w:val="000000"/>
                          <w:sz w:val="32"/>
                          <w:szCs w:val="32"/>
                          <w:lang w:val="it-IT"/>
                        </w:rPr>
                        <w:t>Čajkovskij</w:t>
                      </w:r>
                      <w:proofErr w:type="spellEnd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 xml:space="preserve"> e </w:t>
                      </w:r>
                      <w:proofErr w:type="spellStart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Sergej</w:t>
                      </w:r>
                      <w:proofErr w:type="spellEnd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Rachmaninoff</w:t>
                      </w:r>
                      <w:proofErr w:type="spellEnd"/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:rsidR="009567D9" w:rsidRPr="007E1A75" w:rsidRDefault="00CC3046" w:rsidP="00C74E2B">
                      <w:pPr>
                        <w:jc w:val="both"/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</w:pPr>
                      <w:r>
                        <w:rPr>
                          <w:b/>
                          <w:sz w:val="32"/>
                          <w:szCs w:val="32"/>
                          <w:lang w:val="it-IT"/>
                        </w:rPr>
                        <w:t xml:space="preserve">Gabriella </w:t>
                      </w:r>
                      <w:r w:rsidR="009567D9"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Imposti</w:t>
                      </w:r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proofErr w:type="spellStart"/>
                      <w:r w:rsidR="009567D9" w:rsidRPr="007E1A75"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  <w:t>Petr</w:t>
                      </w:r>
                      <w:proofErr w:type="spellEnd"/>
                      <w:r w:rsidR="009567D9" w:rsidRPr="007E1A75"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 w:rsidR="009567D9" w:rsidRPr="007E1A75">
                        <w:rPr>
                          <w:color w:val="000000"/>
                          <w:sz w:val="32"/>
                          <w:szCs w:val="32"/>
                          <w:lang w:val="it-IT"/>
                        </w:rPr>
                        <w:t>Čajkovskij</w:t>
                      </w:r>
                      <w:proofErr w:type="spellEnd"/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 legge Aleksandr </w:t>
                      </w:r>
                      <w:proofErr w:type="spellStart"/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>Puškin</w:t>
                      </w:r>
                      <w:proofErr w:type="spellEnd"/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: </w:t>
                      </w:r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 xml:space="preserve">Evgenij </w:t>
                      </w:r>
                      <w:proofErr w:type="spellStart"/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>Onegin</w:t>
                      </w:r>
                      <w:proofErr w:type="spellEnd"/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>e</w:t>
                      </w:r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> </w:t>
                      </w:r>
                      <w:proofErr w:type="spellStart"/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>Pikovaja</w:t>
                      </w:r>
                      <w:proofErr w:type="spellEnd"/>
                      <w:r w:rsidR="009567D9" w:rsidRPr="007E1A75">
                        <w:rPr>
                          <w:rStyle w:val="Enfasicorsivo"/>
                          <w:sz w:val="32"/>
                          <w:szCs w:val="32"/>
                          <w:lang w:val="it-IT"/>
                        </w:rPr>
                        <w:t xml:space="preserve"> dama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</w:pP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Massimo Fusillo</w:t>
                      </w:r>
                      <w:r w:rsidR="007E1A75"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Sulla parola scenica di Verdi (</w:t>
                      </w:r>
                      <w:r w:rsidRPr="007E1A75">
                        <w:rPr>
                          <w:i/>
                          <w:sz w:val="32"/>
                          <w:szCs w:val="32"/>
                          <w:lang w:val="it-IT"/>
                        </w:rPr>
                        <w:t>Macbeth,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Pr="007E1A75">
                        <w:rPr>
                          <w:i/>
                          <w:sz w:val="32"/>
                          <w:szCs w:val="32"/>
                          <w:lang w:val="it-IT"/>
                        </w:rPr>
                        <w:t>Traviata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Lucilla Spetia</w:t>
                      </w:r>
                      <w:r w:rsidR="007E1A75">
                        <w:rPr>
                          <w:sz w:val="32"/>
                          <w:szCs w:val="32"/>
                          <w:lang w:val="it-IT"/>
                        </w:rPr>
                        <w:t xml:space="preserve">, 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Musica nella lir</w:t>
                      </w:r>
                      <w:r w:rsidR="007E1A75">
                        <w:rPr>
                          <w:sz w:val="32"/>
                          <w:szCs w:val="32"/>
                          <w:lang w:val="it-IT"/>
                        </w:rPr>
                        <w:t xml:space="preserve">ica occitana e nella </w:t>
                      </w:r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pastorella</w:t>
                      </w:r>
                    </w:p>
                    <w:p w:rsidR="002312B8" w:rsidRPr="007E1A75" w:rsidRDefault="002312B8" w:rsidP="00C74E2B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Garamond" w:hAnsi="Garamond" w:cs="Garamond"/>
                          <w:i/>
                          <w:iCs/>
                          <w:kern w:val="28"/>
                          <w:sz w:val="32"/>
                          <w:szCs w:val="32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8DC4380" wp14:editId="7516481C">
                <wp:simplePos x="0" y="0"/>
                <wp:positionH relativeFrom="page">
                  <wp:posOffset>5457825</wp:posOffset>
                </wp:positionH>
                <wp:positionV relativeFrom="page">
                  <wp:posOffset>2057400</wp:posOffset>
                </wp:positionV>
                <wp:extent cx="3676650" cy="5010785"/>
                <wp:effectExtent l="0" t="0" r="0" b="0"/>
                <wp:wrapNone/>
                <wp:docPr id="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5010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Gianluigi Simonetti</w:t>
                            </w:r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, Il caso Dylan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color w:val="222222"/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Franco Minganti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,</w:t>
                            </w:r>
                            <w:r w:rsidRPr="007E1A75">
                              <w:rPr>
                                <w:color w:val="1F497D"/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proofErr w:type="spellStart"/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Riproblematizzare</w:t>
                            </w:r>
                            <w:proofErr w:type="spellEnd"/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le musiche dei diritti civili: da </w:t>
                            </w:r>
                            <w:proofErr w:type="spellStart"/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Bil</w:t>
                            </w:r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lie</w:t>
                            </w:r>
                            <w:proofErr w:type="spellEnd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Holiday a </w:t>
                            </w:r>
                            <w:proofErr w:type="spellStart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Kamasi</w:t>
                            </w:r>
                            <w:proofErr w:type="spellEnd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Washington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Silvia </w:t>
                            </w:r>
                            <w:r w:rsidR="007E1A75" w:rsidRPr="007E1A75">
                              <w:rPr>
                                <w:b/>
                                <w:sz w:val="32"/>
                                <w:szCs w:val="32"/>
                              </w:rPr>
                              <w:t>Albertazzi</w:t>
                            </w:r>
                            <w:r w:rsidR="007E1A75" w:rsidRPr="007E1A7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1A75">
                              <w:rPr>
                                <w:sz w:val="32"/>
                                <w:szCs w:val="32"/>
                              </w:rPr>
                              <w:t>“</w:t>
                            </w:r>
                            <w:r w:rsidRPr="007E1A75">
                              <w:rPr>
                                <w:i/>
                                <w:sz w:val="32"/>
                                <w:szCs w:val="32"/>
                              </w:rPr>
                              <w:t>would be a lonesome old sail</w:t>
                            </w:r>
                            <w:r w:rsidRPr="007E1A75"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7E1A75">
                              <w:rPr>
                                <w:i/>
                                <w:sz w:val="32"/>
                                <w:szCs w:val="32"/>
                              </w:rPr>
                              <w:t>without a song</w:t>
                            </w:r>
                            <w:r w:rsidR="007E1A75" w:rsidRPr="007E1A75">
                              <w:rPr>
                                <w:i/>
                                <w:sz w:val="32"/>
                                <w:szCs w:val="32"/>
                              </w:rPr>
                              <w:t>”</w:t>
                            </w:r>
                            <w:r w:rsidRPr="007E1A75">
                              <w:rPr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Poesia cant</w:t>
                            </w:r>
                            <w:r w:rsid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ata e letteratura </w:t>
                            </w:r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postcoloniale</w:t>
                            </w:r>
                          </w:p>
                          <w:p w:rsidR="009567D9" w:rsidRPr="007E1A75" w:rsidRDefault="009567D9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</w:p>
                          <w:p w:rsidR="009567D9" w:rsidRPr="007E1A75" w:rsidRDefault="00706332" w:rsidP="00C74E2B">
                            <w:pPr>
                              <w:jc w:val="both"/>
                              <w:rPr>
                                <w:sz w:val="32"/>
                                <w:szCs w:val="32"/>
                                <w:lang w:val="it-IT"/>
                              </w:rPr>
                            </w:pPr>
                            <w:r w:rsidRPr="007E1A75">
                              <w:rPr>
                                <w:b/>
                                <w:sz w:val="32"/>
                                <w:szCs w:val="32"/>
                                <w:lang w:val="it-IT"/>
                              </w:rPr>
                              <w:t>Gino Scatasta</w:t>
                            </w:r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,</w:t>
                            </w:r>
                            <w:r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 </w:t>
                            </w:r>
                            <w:r w:rsidR="009567D9" w:rsidRPr="007E1A75">
                              <w:rPr>
                                <w:sz w:val="32"/>
                                <w:szCs w:val="32"/>
                                <w:lang w:val="it-IT"/>
                              </w:rPr>
                              <w:t>Cani di diamant</w:t>
                            </w:r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 xml:space="preserve">e. Bowie tra Orwell e </w:t>
                            </w:r>
                            <w:proofErr w:type="spellStart"/>
                            <w:r w:rsidR="003A4A59">
                              <w:rPr>
                                <w:sz w:val="32"/>
                                <w:szCs w:val="32"/>
                                <w:lang w:val="it-IT"/>
                              </w:rPr>
                              <w:t>Borroughs</w:t>
                            </w:r>
                            <w:proofErr w:type="spellEnd"/>
                          </w:p>
                          <w:p w:rsidR="002312B8" w:rsidRPr="009567D9" w:rsidRDefault="002312B8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i/>
                                <w:iCs/>
                                <w:kern w:val="28"/>
                                <w:sz w:val="20"/>
                                <w:szCs w:val="20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C4380" id="Text Box 16" o:spid="_x0000_s1032" type="#_x0000_t202" style="position:absolute;margin-left:429.75pt;margin-top:162pt;width:289.5pt;height:394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" stroked="f">
                <v:textbox>
                  <w:txbxContent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Gianluigi Simonetti</w:t>
                      </w:r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, Il caso Dylan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color w:val="222222"/>
                          <w:sz w:val="32"/>
                          <w:szCs w:val="32"/>
                          <w:lang w:val="it-IT"/>
                        </w:rPr>
                      </w:pP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Franco Minganti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,</w:t>
                      </w:r>
                      <w:r w:rsidRPr="007E1A75">
                        <w:rPr>
                          <w:color w:val="1F497D"/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proofErr w:type="spellStart"/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Riproblematizzare</w:t>
                      </w:r>
                      <w:proofErr w:type="spellEnd"/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 le musiche dei diritti civili: da </w:t>
                      </w:r>
                      <w:proofErr w:type="spellStart"/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Bil</w:t>
                      </w:r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lie</w:t>
                      </w:r>
                      <w:proofErr w:type="spellEnd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 xml:space="preserve"> Holiday a </w:t>
                      </w:r>
                      <w:proofErr w:type="spellStart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Kamasi</w:t>
                      </w:r>
                      <w:proofErr w:type="spellEnd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 xml:space="preserve"> Washington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</w:rPr>
                        <w:t xml:space="preserve">Silvia </w:t>
                      </w:r>
                      <w:r w:rsidR="007E1A75" w:rsidRPr="007E1A75">
                        <w:rPr>
                          <w:b/>
                          <w:sz w:val="32"/>
                          <w:szCs w:val="32"/>
                        </w:rPr>
                        <w:t>Albertazzi</w:t>
                      </w:r>
                      <w:r w:rsidR="007E1A75" w:rsidRPr="007E1A7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E1A75">
                        <w:rPr>
                          <w:sz w:val="32"/>
                          <w:szCs w:val="32"/>
                        </w:rPr>
                        <w:t>“</w:t>
                      </w:r>
                      <w:r w:rsidRPr="007E1A75">
                        <w:rPr>
                          <w:i/>
                          <w:sz w:val="32"/>
                          <w:szCs w:val="32"/>
                        </w:rPr>
                        <w:t>would be a lonesome old sail</w:t>
                      </w:r>
                      <w:r w:rsidRPr="007E1A75">
                        <w:rPr>
                          <w:sz w:val="32"/>
                          <w:szCs w:val="32"/>
                        </w:rPr>
                        <w:t xml:space="preserve"> </w:t>
                      </w:r>
                      <w:r w:rsidRPr="007E1A75">
                        <w:rPr>
                          <w:i/>
                          <w:sz w:val="32"/>
                          <w:szCs w:val="32"/>
                        </w:rPr>
                        <w:t>without a song</w:t>
                      </w:r>
                      <w:r w:rsidR="007E1A75" w:rsidRPr="007E1A75">
                        <w:rPr>
                          <w:i/>
                          <w:sz w:val="32"/>
                          <w:szCs w:val="32"/>
                        </w:rPr>
                        <w:t>”</w:t>
                      </w:r>
                      <w:r w:rsidRPr="007E1A75">
                        <w:rPr>
                          <w:sz w:val="32"/>
                          <w:szCs w:val="32"/>
                        </w:rPr>
                        <w:t xml:space="preserve">. 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>Poesia cant</w:t>
                      </w:r>
                      <w:r w:rsidR="007E1A75">
                        <w:rPr>
                          <w:sz w:val="32"/>
                          <w:szCs w:val="32"/>
                          <w:lang w:val="it-IT"/>
                        </w:rPr>
                        <w:t xml:space="preserve">ata e letteratura </w:t>
                      </w:r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postcoloniale</w:t>
                      </w:r>
                    </w:p>
                    <w:p w:rsidR="009567D9" w:rsidRPr="007E1A75" w:rsidRDefault="009567D9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</w:p>
                    <w:p w:rsidR="009567D9" w:rsidRPr="007E1A75" w:rsidRDefault="00706332" w:rsidP="00C74E2B">
                      <w:pPr>
                        <w:jc w:val="both"/>
                        <w:rPr>
                          <w:sz w:val="32"/>
                          <w:szCs w:val="32"/>
                          <w:lang w:val="it-IT"/>
                        </w:rPr>
                      </w:pPr>
                      <w:r w:rsidRPr="007E1A75">
                        <w:rPr>
                          <w:b/>
                          <w:sz w:val="32"/>
                          <w:szCs w:val="32"/>
                          <w:lang w:val="it-IT"/>
                        </w:rPr>
                        <w:t>Gino Scatasta</w:t>
                      </w:r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>,</w:t>
                      </w:r>
                      <w:r w:rsidRPr="007E1A75">
                        <w:rPr>
                          <w:sz w:val="32"/>
                          <w:szCs w:val="32"/>
                          <w:lang w:val="it-IT"/>
                        </w:rPr>
                        <w:t xml:space="preserve"> </w:t>
                      </w:r>
                      <w:r w:rsidR="009567D9" w:rsidRPr="007E1A75">
                        <w:rPr>
                          <w:sz w:val="32"/>
                          <w:szCs w:val="32"/>
                          <w:lang w:val="it-IT"/>
                        </w:rPr>
                        <w:t>Cani di diamant</w:t>
                      </w:r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 xml:space="preserve">e. Bowie tra Orwell e </w:t>
                      </w:r>
                      <w:proofErr w:type="spellStart"/>
                      <w:r w:rsidR="003A4A59">
                        <w:rPr>
                          <w:sz w:val="32"/>
                          <w:szCs w:val="32"/>
                          <w:lang w:val="it-IT"/>
                        </w:rPr>
                        <w:t>Borroughs</w:t>
                      </w:r>
                      <w:proofErr w:type="spellEnd"/>
                    </w:p>
                    <w:p w:rsidR="002312B8" w:rsidRPr="009567D9" w:rsidRDefault="002312B8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Garamond" w:hAnsi="Garamond"/>
                          <w:b/>
                          <w:bCs/>
                          <w:i/>
                          <w:iCs/>
                          <w:kern w:val="28"/>
                          <w:sz w:val="20"/>
                          <w:szCs w:val="20"/>
                          <w:lang w:val="it-IT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3439087" wp14:editId="620C7391">
                <wp:simplePos x="0" y="0"/>
                <wp:positionH relativeFrom="page">
                  <wp:posOffset>800100</wp:posOffset>
                </wp:positionH>
                <wp:positionV relativeFrom="page">
                  <wp:posOffset>799465</wp:posOffset>
                </wp:positionV>
                <wp:extent cx="3657600" cy="457200"/>
                <wp:effectExtent l="9525" t="8890" r="9525" b="10160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EEAC6"/>
                        </a:solidFill>
                        <a:ln w="9525">
                          <a:solidFill>
                            <a:srgbClr val="CC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2B8" w:rsidRPr="009567D9" w:rsidRDefault="009567D9">
                            <w:pPr>
                              <w:jc w:val="center"/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  <w:lang w:val="it-IT"/>
                              </w:rPr>
                              <w:t>9:30- 13:30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439087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13" o:spid="_x0000_s1033" type="#_x0000_t98" style="position:absolute;margin-left:63pt;margin-top:62.95pt;width:4in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" fillcolor="#feeac6" strokecolor="#c60">
                <v:textbox>
                  <w:txbxContent>
                    <w:p w:rsidR="002312B8" w:rsidRPr="009567D9" w:rsidRDefault="009567D9">
                      <w:pPr>
                        <w:jc w:val="center"/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  <w:lang w:val="it-IT"/>
                        </w:rPr>
                        <w:t>9:30- 13:30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2BA6A6E" wp14:editId="1491AEE4">
                <wp:simplePos x="0" y="0"/>
                <wp:positionH relativeFrom="page">
                  <wp:posOffset>5486400</wp:posOffset>
                </wp:positionH>
                <wp:positionV relativeFrom="page">
                  <wp:posOffset>799465</wp:posOffset>
                </wp:positionV>
                <wp:extent cx="3657600" cy="457200"/>
                <wp:effectExtent l="9525" t="8890" r="9525" b="101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7600" cy="4572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EEAC6"/>
                        </a:solidFill>
                        <a:ln w="9525">
                          <a:solidFill>
                            <a:srgbClr val="CC66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312B8" w:rsidRPr="009567D9" w:rsidRDefault="009567D9">
                            <w:pPr>
                              <w:jc w:val="center"/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  <w:lang w:val="it-IT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666699"/>
                                <w:spacing w:val="20"/>
                                <w:sz w:val="28"/>
                                <w:szCs w:val="28"/>
                                <w:lang w:val="it-IT"/>
                              </w:rPr>
                              <w:t>15:00 – 19:00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98" style="position:absolute;margin-left:6in;margin-top:62.95pt;width:4in;height:36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" fillcolor="#feeac6" strokecolor="#c60">
                <v:textbox>
                  <w:txbxContent>
                    <w:p w:rsidR="002312B8" w:rsidRPr="009567D9" w:rsidRDefault="009567D9">
                      <w:pPr>
                        <w:jc w:val="center"/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  <w:lang w:val="it-IT"/>
                        </w:rPr>
                      </w:pPr>
                      <w:r>
                        <w:rPr>
                          <w:b/>
                          <w:bCs/>
                          <w:color w:val="666699"/>
                          <w:spacing w:val="20"/>
                          <w:sz w:val="28"/>
                          <w:szCs w:val="28"/>
                          <w:lang w:val="it-IT"/>
                        </w:rPr>
                        <w:t>15:00 – 19:00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3EF2BC2" wp14:editId="796E7D87">
                <wp:simplePos x="0" y="0"/>
                <wp:positionH relativeFrom="column">
                  <wp:posOffset>4457700</wp:posOffset>
                </wp:positionH>
                <wp:positionV relativeFrom="paragraph">
                  <wp:posOffset>510540</wp:posOffset>
                </wp:positionV>
                <wp:extent cx="3657600" cy="5715000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71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2B8" w:rsidRDefault="002312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F2BC2" id="Text Box 11" o:spid="_x0000_s1035" type="#_x0000_t202" style="position:absolute;margin-left:351pt;margin-top:40.2pt;width:4in;height:450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" stroked="f">
                <v:textbox>
                  <w:txbxContent>
                    <w:p w:rsidR="002312B8" w:rsidRDefault="002312B8"/>
                  </w:txbxContent>
                </v:textbox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685800</wp:posOffset>
                </wp:positionH>
                <wp:positionV relativeFrom="page">
                  <wp:posOffset>5028565</wp:posOffset>
                </wp:positionV>
                <wp:extent cx="3886200" cy="234315"/>
                <wp:effectExtent l="0" t="0" r="0" b="4445"/>
                <wp:wrapNone/>
                <wp:docPr id="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234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2B8" w:rsidRPr="009567D9" w:rsidRDefault="002312B8">
                            <w:pPr>
                              <w:jc w:val="center"/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  <w:lang w:val="it-IT"/>
                              </w:rPr>
                            </w:pPr>
                            <w:r w:rsidRPr="009567D9">
                              <w:rPr>
                                <w:rFonts w:ascii="Garamond" w:hAnsi="Garamond"/>
                                <w:i/>
                                <w:iCs/>
                                <w:sz w:val="20"/>
                                <w:szCs w:val="20"/>
                                <w:lang w:val="it-IT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36" type="#_x0000_t202" style="position:absolute;margin-left:54pt;margin-top:395.95pt;width:306pt;height:18.4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" filled="f" stroked="f">
                <v:textbox style="mso-fit-shape-to-text:t">
                  <w:txbxContent>
                    <w:p w:rsidR="002312B8" w:rsidRPr="009567D9" w:rsidRDefault="002312B8">
                      <w:pPr>
                        <w:jc w:val="center"/>
                        <w:rPr>
                          <w:rFonts w:ascii="Garamond" w:hAnsi="Garamond"/>
                          <w:i/>
                          <w:iCs/>
                          <w:sz w:val="20"/>
                          <w:szCs w:val="20"/>
                          <w:lang w:val="it-IT"/>
                        </w:rPr>
                      </w:pPr>
                      <w:r w:rsidRPr="009567D9">
                        <w:rPr>
                          <w:rFonts w:ascii="Garamond" w:hAnsi="Garamond"/>
                          <w:i/>
                          <w:iCs/>
                          <w:sz w:val="20"/>
                          <w:szCs w:val="20"/>
                          <w:lang w:val="it-IT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332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2171700</wp:posOffset>
                </wp:positionH>
                <wp:positionV relativeFrom="page">
                  <wp:posOffset>3996055</wp:posOffset>
                </wp:positionV>
                <wp:extent cx="945515" cy="958215"/>
                <wp:effectExtent l="0" t="0" r="0" b="0"/>
                <wp:wrapNone/>
                <wp:docPr id="4" name="Text Box 65" descr="Casella di testo con grafi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5515" cy="958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312B8" w:rsidRDefault="002312B8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37" type="#_x0000_t202" alt="Casella di testo con grafica" style="position:absolute;margin-left:171pt;margin-top:314.65pt;width:74.45pt;height:75.45pt;z-index:-25165312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" stroked="f">
                <v:textbox style="mso-fit-shape-to-text:t">
                  <w:txbxContent>
                    <w:p w:rsidR="002312B8" w:rsidRDefault="002312B8"/>
                  </w:txbxContent>
                </v:textbox>
                <w10:wrap anchorx="page" anchory="page"/>
              </v:shape>
            </w:pict>
          </mc:Fallback>
        </mc:AlternateContent>
      </w:r>
    </w:p>
    <w:sectPr w:rsidR="002312B8" w:rsidSect="002312B8">
      <w:pgSz w:w="16839" w:h="11907" w:orient="landscape"/>
      <w:pgMar w:top="1620" w:right="16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20"/>
  <w:displayHorizont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67D9"/>
    <w:rsid w:val="000A15B7"/>
    <w:rsid w:val="00152197"/>
    <w:rsid w:val="002312B8"/>
    <w:rsid w:val="002B48AC"/>
    <w:rsid w:val="003A4A59"/>
    <w:rsid w:val="005040B0"/>
    <w:rsid w:val="00706332"/>
    <w:rsid w:val="007E1A75"/>
    <w:rsid w:val="008D0EF4"/>
    <w:rsid w:val="009567D9"/>
    <w:rsid w:val="00A06C60"/>
    <w:rsid w:val="00A656F4"/>
    <w:rsid w:val="00B44FFA"/>
    <w:rsid w:val="00C05D53"/>
    <w:rsid w:val="00C74E2B"/>
    <w:rsid w:val="00CC3046"/>
    <w:rsid w:val="00CF5936"/>
    <w:rsid w:val="00D31FD3"/>
    <w:rsid w:val="00D40DCF"/>
    <w:rsid w:val="00E53964"/>
    <w:rsid w:val="00E76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  <o:colormru v:ext="edit" colors="#fc0,#c60,#fc9,#ffad5b,#feeac6"/>
    </o:shapedefaults>
    <o:shapelayout v:ext="edit">
      <o:idmap v:ext="edit" data="1"/>
    </o:shapelayout>
  </w:shapeDefaults>
  <w:decimalSymbol w:val=","/>
  <w:listSeparator w:val=";"/>
  <w15:docId w15:val="{F5F8FAAD-85F6-43EF-B0F9-BF093C17B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ellanormale1">
    <w:name w:val="Tabella normale1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uiPriority w:val="20"/>
    <w:qFormat/>
    <w:rsid w:val="009567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30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http://www.unibo.it/NR/rdonlyres/510AF5A5-89F3-47F4-B2B9-BFCA6554114E/26836/sigillo1.gif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http://www.unibo.it/NR/rdonlyres/510AF5A5-89F3-47F4-B2B9-BFCA6554114E/26836/sigillo1.gif" TargetMode="Externa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tente\AppData\Roaming\Microsoft\Templates\Programma%20evento%20musica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C180113-EC6F-416D-B3AF-5E7E24339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Programma evento musicale.dotx</Template>
  <TotalTime>2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silvia albertazzi</cp:lastModifiedBy>
  <cp:revision>4</cp:revision>
  <cp:lastPrinted>2002-02-27T23:36:00Z</cp:lastPrinted>
  <dcterms:created xsi:type="dcterms:W3CDTF">2017-01-16T18:33:00Z</dcterms:created>
  <dcterms:modified xsi:type="dcterms:W3CDTF">2017-01-16T18:42:00Z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TC060897601040</vt:lpwstr>
  </property>
</Properties>
</file>